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3BEA" w:rsidRPr="00FD510C" w:rsidRDefault="00BE3BEA" w:rsidP="00BE3BEA">
      <w:pPr>
        <w:ind w:left="5245"/>
        <w:rPr>
          <w:rFonts w:ascii="Cambria" w:eastAsia="Calibri" w:hAnsi="Cambria" w:cs="Arial"/>
        </w:rPr>
      </w:pPr>
      <w:r w:rsidRPr="00BE3BEA">
        <w:rPr>
          <w:rFonts w:ascii="Cambria" w:eastAsia="Calibri" w:hAnsi="Cambria" w:cs="Arial"/>
        </w:rPr>
        <w:t xml:space="preserve">Al Responsabile della prevenzione della corruzione del Comune di </w:t>
      </w:r>
      <w:r w:rsidRPr="00BE3BEA">
        <w:rPr>
          <w:rFonts w:ascii="Cambria" w:eastAsia="Calibri" w:hAnsi="Cambria" w:cs="Arial"/>
        </w:rPr>
        <w:t>Gardone Riviera</w:t>
      </w:r>
    </w:p>
    <w:p w:rsidR="00BE3BEA" w:rsidRPr="00FD510C" w:rsidRDefault="00BE3BEA" w:rsidP="00BE3BEA">
      <w:pPr>
        <w:ind w:left="5245"/>
        <w:rPr>
          <w:rFonts w:ascii="Cambria" w:eastAsia="Calibri" w:hAnsi="Cambria" w:cs="Arial"/>
        </w:rPr>
      </w:pPr>
    </w:p>
    <w:p w:rsidR="00BE3BEA" w:rsidRPr="00FD510C" w:rsidRDefault="00BE3BEA" w:rsidP="00BE3BEA">
      <w:pPr>
        <w:ind w:left="5245"/>
        <w:rPr>
          <w:rFonts w:ascii="Cambria" w:eastAsia="Calibri" w:hAnsi="Cambria" w:cs="Arial"/>
        </w:rPr>
      </w:pPr>
    </w:p>
    <w:p w:rsidR="00BE3BEA" w:rsidRPr="00FD510C" w:rsidRDefault="00BE3BEA" w:rsidP="00BE3BEA">
      <w:pPr>
        <w:rPr>
          <w:rFonts w:ascii="Cambria" w:eastAsia="Calibri" w:hAnsi="Cambria" w:cs="Arial"/>
          <w:b/>
        </w:rPr>
      </w:pPr>
      <w:r w:rsidRPr="00FD510C">
        <w:rPr>
          <w:rFonts w:ascii="Cambria" w:eastAsia="Calibri" w:hAnsi="Cambria" w:cs="Arial"/>
        </w:rPr>
        <w:t>Oggetto:</w:t>
      </w:r>
      <w:r w:rsidRPr="00FD510C">
        <w:rPr>
          <w:rFonts w:ascii="Cambria" w:eastAsia="Calibri" w:hAnsi="Cambria" w:cs="Arial"/>
          <w:b/>
        </w:rPr>
        <w:t xml:space="preserve"> PROPOSTE/OSSERVAZIONI PER L'AGGIORNAMENTO DEL PIANO </w:t>
      </w:r>
      <w:r>
        <w:rPr>
          <w:rFonts w:ascii="Cambria" w:eastAsia="Calibri" w:hAnsi="Cambria" w:cs="Arial"/>
          <w:b/>
        </w:rPr>
        <w:t xml:space="preserve">INTEGRATO DI ATTIVITA’ E ORGANIZZAZIONE – SEZIONE RISCHI CORRUTTIVI E TRASPARENZA </w:t>
      </w:r>
      <w:r w:rsidRPr="00FD510C">
        <w:rPr>
          <w:rFonts w:ascii="Cambria" w:eastAsia="Calibri" w:hAnsi="Cambria" w:cs="Arial"/>
          <w:b/>
        </w:rPr>
        <w:t>20</w:t>
      </w:r>
      <w:r>
        <w:rPr>
          <w:rFonts w:ascii="Cambria" w:eastAsia="Calibri" w:hAnsi="Cambria" w:cs="Arial"/>
          <w:b/>
        </w:rPr>
        <w:t>25</w:t>
      </w:r>
      <w:r w:rsidRPr="00FD510C">
        <w:rPr>
          <w:rFonts w:ascii="Cambria" w:eastAsia="Calibri" w:hAnsi="Cambria" w:cs="Arial"/>
          <w:b/>
        </w:rPr>
        <w:t>-202</w:t>
      </w:r>
      <w:r>
        <w:rPr>
          <w:rFonts w:ascii="Cambria" w:eastAsia="Calibri" w:hAnsi="Cambria" w:cs="Arial"/>
          <w:b/>
        </w:rPr>
        <w:t>7</w:t>
      </w:r>
      <w:r w:rsidRPr="00FD510C">
        <w:rPr>
          <w:rFonts w:ascii="Cambria" w:eastAsia="Calibri" w:hAnsi="Cambria" w:cs="Arial"/>
          <w:b/>
        </w:rPr>
        <w:t xml:space="preserve"> </w:t>
      </w:r>
    </w:p>
    <w:p w:rsidR="00BE3BEA" w:rsidRPr="00FD510C" w:rsidRDefault="00BE3BEA" w:rsidP="00BE3BEA">
      <w:pPr>
        <w:rPr>
          <w:rFonts w:ascii="Cambria" w:eastAsia="Calibri" w:hAnsi="Cambria" w:cs="Arial"/>
        </w:rPr>
      </w:pPr>
    </w:p>
    <w:p w:rsidR="00BE3BEA" w:rsidRPr="00FD510C" w:rsidRDefault="00BE3BEA" w:rsidP="00BE3BEA">
      <w:pPr>
        <w:rPr>
          <w:rFonts w:ascii="Cambria" w:eastAsia="Calibri" w:hAnsi="Cambria" w:cs="Arial"/>
        </w:rPr>
      </w:pPr>
      <w:r w:rsidRPr="00FD510C">
        <w:rPr>
          <w:rFonts w:ascii="Cambria" w:eastAsia="Calibri" w:hAnsi="Cambria" w:cs="Arial"/>
        </w:rPr>
        <w:t>Il sottoscritto (cognome e nome) ................................................................................................................................................................................</w:t>
      </w:r>
      <w:r>
        <w:rPr>
          <w:rFonts w:ascii="Cambria" w:eastAsia="Calibri" w:hAnsi="Cambria" w:cs="Arial"/>
        </w:rPr>
        <w:t>.....................................</w:t>
      </w:r>
      <w:r w:rsidRPr="00FD510C">
        <w:rPr>
          <w:rFonts w:ascii="Cambria" w:eastAsia="Calibri" w:hAnsi="Cambria" w:cs="Arial"/>
        </w:rPr>
        <w:t xml:space="preserve"> </w:t>
      </w:r>
    </w:p>
    <w:p w:rsidR="00BE3BEA" w:rsidRPr="00FD510C" w:rsidRDefault="00BE3BEA" w:rsidP="00BE3BEA">
      <w:pPr>
        <w:rPr>
          <w:rFonts w:ascii="Cambria" w:eastAsia="Calibri" w:hAnsi="Cambria" w:cs="Arial"/>
        </w:rPr>
      </w:pPr>
    </w:p>
    <w:p w:rsidR="00BE3BEA" w:rsidRPr="00FD510C" w:rsidRDefault="00BE3BEA" w:rsidP="00BE3BEA">
      <w:pPr>
        <w:rPr>
          <w:rFonts w:ascii="Cambria" w:eastAsia="Calibri" w:hAnsi="Cambria" w:cs="Arial"/>
        </w:rPr>
      </w:pPr>
      <w:r w:rsidRPr="00FD510C">
        <w:rPr>
          <w:rFonts w:ascii="Cambria" w:eastAsia="Calibri" w:hAnsi="Cambria" w:cs="Arial"/>
        </w:rPr>
        <w:t>nato a ............................................................................................................................ il ..................................</w:t>
      </w:r>
      <w:r>
        <w:rPr>
          <w:rFonts w:ascii="Cambria" w:eastAsia="Calibri" w:hAnsi="Cambria" w:cs="Arial"/>
        </w:rPr>
        <w:t>....................................</w:t>
      </w:r>
    </w:p>
    <w:p w:rsidR="00BE3BEA" w:rsidRPr="00FD510C" w:rsidRDefault="00BE3BEA" w:rsidP="00BE3BEA">
      <w:pPr>
        <w:rPr>
          <w:rFonts w:ascii="Cambria" w:eastAsia="Calibri" w:hAnsi="Cambria" w:cs="Arial"/>
        </w:rPr>
      </w:pPr>
    </w:p>
    <w:p w:rsidR="00BE3BEA" w:rsidRPr="00FD510C" w:rsidRDefault="00BE3BEA" w:rsidP="00BE3BEA">
      <w:pPr>
        <w:rPr>
          <w:rFonts w:ascii="Cambria" w:eastAsia="Calibri" w:hAnsi="Cambria" w:cs="Arial"/>
        </w:rPr>
      </w:pPr>
      <w:r w:rsidRPr="00FD510C">
        <w:rPr>
          <w:rFonts w:ascii="Cambria" w:eastAsia="Calibri" w:hAnsi="Cambria" w:cs="Arial"/>
        </w:rPr>
        <w:t>residente a ...............................................................................in ......................................................................</w:t>
      </w:r>
      <w:r>
        <w:rPr>
          <w:rFonts w:ascii="Cambria" w:eastAsia="Calibri" w:hAnsi="Cambria" w:cs="Arial"/>
        </w:rPr>
        <w:t>.................................</w:t>
      </w:r>
      <w:r w:rsidRPr="00FD510C">
        <w:rPr>
          <w:rFonts w:ascii="Cambria" w:eastAsia="Calibri" w:hAnsi="Cambria" w:cs="Arial"/>
        </w:rPr>
        <w:t xml:space="preserve">. </w:t>
      </w:r>
    </w:p>
    <w:p w:rsidR="00BE3BEA" w:rsidRPr="00FD510C" w:rsidRDefault="00BE3BEA" w:rsidP="00BE3BEA">
      <w:pPr>
        <w:rPr>
          <w:rFonts w:ascii="Cambria" w:eastAsia="Calibri" w:hAnsi="Cambria" w:cs="Arial"/>
        </w:rPr>
      </w:pPr>
    </w:p>
    <w:p w:rsidR="00BE3BEA" w:rsidRPr="00FD510C" w:rsidRDefault="00BE3BEA" w:rsidP="00BE3BEA">
      <w:pPr>
        <w:rPr>
          <w:rFonts w:ascii="Cambria" w:eastAsia="Calibri" w:hAnsi="Cambria" w:cs="Arial"/>
        </w:rPr>
      </w:pPr>
      <w:r w:rsidRPr="00FD510C">
        <w:rPr>
          <w:rFonts w:ascii="Cambria" w:eastAsia="Calibri" w:hAnsi="Cambria" w:cs="Arial"/>
        </w:rPr>
        <w:t>in qualità di ................................................................................ ………………………………………………</w:t>
      </w:r>
      <w:r>
        <w:rPr>
          <w:rFonts w:ascii="Cambria" w:eastAsia="Calibri" w:hAnsi="Cambria" w:cs="Arial"/>
        </w:rPr>
        <w:t>…………………………..</w:t>
      </w:r>
    </w:p>
    <w:p w:rsidR="00BE3BEA" w:rsidRPr="00FD510C" w:rsidRDefault="00BE3BEA" w:rsidP="00BE3BEA">
      <w:pPr>
        <w:jc w:val="center"/>
        <w:rPr>
          <w:rFonts w:ascii="Cambria" w:eastAsia="Calibri" w:hAnsi="Cambria" w:cs="Arial"/>
          <w:i/>
        </w:rPr>
      </w:pPr>
      <w:r w:rsidRPr="00FD510C">
        <w:rPr>
          <w:rFonts w:ascii="Cambria" w:eastAsia="Calibri" w:hAnsi="Cambria" w:cs="Arial"/>
        </w:rPr>
        <w:br/>
      </w:r>
      <w:r w:rsidRPr="00FD510C">
        <w:rPr>
          <w:rFonts w:ascii="Cambria" w:eastAsia="Calibri" w:hAnsi="Cambria" w:cs="Arial"/>
          <w:i/>
        </w:rPr>
        <w:t>(specificare la tipologia del soggetto portatore di interesse e la categoria di appartenenza)</w:t>
      </w:r>
    </w:p>
    <w:p w:rsidR="00BE3BEA" w:rsidRPr="00FD510C" w:rsidRDefault="00BE3BEA" w:rsidP="00BE3BEA">
      <w:pPr>
        <w:rPr>
          <w:rFonts w:ascii="Cambria" w:eastAsia="Calibri" w:hAnsi="Cambria" w:cs="Arial"/>
        </w:rPr>
      </w:pPr>
    </w:p>
    <w:p w:rsidR="00BE3BEA" w:rsidRPr="00FD510C" w:rsidRDefault="00BE3BEA" w:rsidP="00BE3BEA">
      <w:pPr>
        <w:rPr>
          <w:rFonts w:ascii="Cambria" w:eastAsia="Calibri" w:hAnsi="Cambria" w:cs="Arial"/>
        </w:rPr>
      </w:pPr>
      <w:r w:rsidRPr="00FD510C">
        <w:rPr>
          <w:rFonts w:ascii="Cambria" w:eastAsia="Calibri" w:hAnsi="Cambria" w:cs="Arial"/>
        </w:rPr>
        <w:t xml:space="preserve">Visto il Piano </w:t>
      </w:r>
      <w:r>
        <w:rPr>
          <w:rFonts w:ascii="Cambria" w:eastAsia="Calibri" w:hAnsi="Cambria" w:cs="Arial"/>
        </w:rPr>
        <w:t>integrato di attività e organizzazione – Sezione rischi corruttivi e trasparenza 2024/2026, attu</w:t>
      </w:r>
      <w:r w:rsidRPr="00FD510C">
        <w:rPr>
          <w:rFonts w:ascii="Cambria" w:eastAsia="Calibri" w:hAnsi="Cambria" w:cs="Arial"/>
        </w:rPr>
        <w:t xml:space="preserve">almente in vigore; </w:t>
      </w:r>
    </w:p>
    <w:p w:rsidR="00BE3BEA" w:rsidRPr="00FD510C" w:rsidRDefault="00BE3BEA" w:rsidP="00BE3BEA">
      <w:pPr>
        <w:rPr>
          <w:rFonts w:ascii="Cambria" w:eastAsia="Calibri" w:hAnsi="Cambria" w:cs="Arial"/>
        </w:rPr>
      </w:pPr>
    </w:p>
    <w:p w:rsidR="00BE3BEA" w:rsidRPr="00FD510C" w:rsidRDefault="00BE3BEA" w:rsidP="00BE3BEA">
      <w:pPr>
        <w:jc w:val="center"/>
        <w:rPr>
          <w:rFonts w:ascii="Cambria" w:eastAsia="Calibri" w:hAnsi="Cambria" w:cs="Arial"/>
          <w:b/>
        </w:rPr>
      </w:pPr>
      <w:r w:rsidRPr="00FD510C">
        <w:rPr>
          <w:rFonts w:ascii="Cambria" w:eastAsia="Calibri" w:hAnsi="Cambria" w:cs="Arial"/>
          <w:b/>
        </w:rPr>
        <w:t>FORMULA</w:t>
      </w:r>
    </w:p>
    <w:p w:rsidR="00BE3BEA" w:rsidRPr="00FD510C" w:rsidRDefault="00BE3BEA" w:rsidP="00BE3BEA">
      <w:pPr>
        <w:rPr>
          <w:rFonts w:ascii="Cambria" w:eastAsia="Calibri" w:hAnsi="Cambria" w:cs="Arial"/>
        </w:rPr>
      </w:pPr>
    </w:p>
    <w:p w:rsidR="00BE3BEA" w:rsidRPr="00FD510C" w:rsidRDefault="00BE3BEA" w:rsidP="00BE3BEA">
      <w:pPr>
        <w:rPr>
          <w:rFonts w:ascii="Cambria" w:eastAsia="Calibri" w:hAnsi="Cambria" w:cs="Arial"/>
        </w:rPr>
      </w:pPr>
      <w:r w:rsidRPr="00FD510C">
        <w:rPr>
          <w:rFonts w:ascii="Cambria" w:eastAsia="Calibri" w:hAnsi="Cambria" w:cs="Arial"/>
        </w:rPr>
        <w:t>le seguenti proposte e/o osservazioni ai fini dell'aggiornamento del suddetto Piano:</w:t>
      </w:r>
    </w:p>
    <w:p w:rsidR="00BE3BEA" w:rsidRPr="00FD510C" w:rsidRDefault="00BE3BEA" w:rsidP="00BE3BEA">
      <w:pPr>
        <w:rPr>
          <w:rFonts w:ascii="Cambria" w:eastAsia="Calibri" w:hAnsi="Cambria" w:cs="Arial"/>
        </w:rPr>
      </w:pPr>
    </w:p>
    <w:p w:rsidR="00BE3BEA" w:rsidRPr="00FD510C" w:rsidRDefault="00BE3BEA" w:rsidP="00BE3BEA">
      <w:pPr>
        <w:rPr>
          <w:rFonts w:ascii="Cambria" w:eastAsia="Calibri" w:hAnsi="Cambria" w:cs="Arial"/>
        </w:rPr>
      </w:pPr>
      <w:r w:rsidRPr="00FD510C">
        <w:rPr>
          <w:rFonts w:ascii="Cambria" w:eastAsia="Calibri" w:hAnsi="Cambria" w:cs="Arial"/>
        </w:rPr>
        <w:t>…………………………….....................................................................................................................................</w:t>
      </w:r>
      <w:r>
        <w:rPr>
          <w:rFonts w:ascii="Cambria" w:eastAsia="Calibri" w:hAnsi="Cambria" w:cs="Arial"/>
        </w:rPr>
        <w:t>........................................</w:t>
      </w:r>
      <w:r w:rsidRPr="00FD510C">
        <w:rPr>
          <w:rFonts w:ascii="Cambria" w:eastAsia="Calibri" w:hAnsi="Cambria" w:cs="Arial"/>
        </w:rPr>
        <w:t xml:space="preserve"> </w:t>
      </w:r>
    </w:p>
    <w:p w:rsidR="00BE3BEA" w:rsidRPr="00FD510C" w:rsidRDefault="00BE3BEA" w:rsidP="00BE3BEA">
      <w:pPr>
        <w:rPr>
          <w:rFonts w:ascii="Cambria" w:eastAsia="Calibri" w:hAnsi="Cambria" w:cs="Arial"/>
        </w:rPr>
      </w:pPr>
      <w:r w:rsidRPr="00FD510C">
        <w:rPr>
          <w:rFonts w:ascii="Cambria" w:eastAsia="Calibri" w:hAnsi="Cambria" w:cs="Arial"/>
        </w:rPr>
        <w:t>…………………………….....................................................................................................................................</w:t>
      </w:r>
      <w:r>
        <w:rPr>
          <w:rFonts w:ascii="Cambria" w:eastAsia="Calibri" w:hAnsi="Cambria" w:cs="Arial"/>
        </w:rPr>
        <w:t>........................................</w:t>
      </w:r>
      <w:r w:rsidRPr="00FD510C">
        <w:rPr>
          <w:rFonts w:ascii="Cambria" w:eastAsia="Calibri" w:hAnsi="Cambria" w:cs="Arial"/>
        </w:rPr>
        <w:t xml:space="preserve"> </w:t>
      </w:r>
    </w:p>
    <w:p w:rsidR="00BE3BEA" w:rsidRPr="00FD510C" w:rsidRDefault="00BE3BEA" w:rsidP="00BE3BEA">
      <w:pPr>
        <w:rPr>
          <w:rFonts w:ascii="Cambria" w:eastAsia="Calibri" w:hAnsi="Cambria" w:cs="Arial"/>
        </w:rPr>
      </w:pPr>
      <w:r w:rsidRPr="00FD510C">
        <w:rPr>
          <w:rFonts w:ascii="Cambria" w:eastAsia="Calibri" w:hAnsi="Cambria" w:cs="Arial"/>
        </w:rPr>
        <w:t>…………………………….....................................................................................................................................</w:t>
      </w:r>
      <w:r>
        <w:rPr>
          <w:rFonts w:ascii="Cambria" w:eastAsia="Calibri" w:hAnsi="Cambria" w:cs="Arial"/>
        </w:rPr>
        <w:t>........................................</w:t>
      </w:r>
      <w:r w:rsidRPr="00FD510C">
        <w:rPr>
          <w:rFonts w:ascii="Cambria" w:eastAsia="Calibri" w:hAnsi="Cambria" w:cs="Arial"/>
        </w:rPr>
        <w:t xml:space="preserve"> </w:t>
      </w:r>
    </w:p>
    <w:p w:rsidR="00BE3BEA" w:rsidRPr="00FD510C" w:rsidRDefault="00BE3BEA" w:rsidP="00BE3BEA">
      <w:pPr>
        <w:rPr>
          <w:rFonts w:ascii="Cambria" w:eastAsia="Calibri" w:hAnsi="Cambria" w:cs="Arial"/>
        </w:rPr>
      </w:pPr>
      <w:r w:rsidRPr="00FD510C">
        <w:rPr>
          <w:rFonts w:ascii="Cambria" w:eastAsia="Calibri" w:hAnsi="Cambria" w:cs="Arial"/>
        </w:rPr>
        <w:t>…………………………….....................................................................................................................................</w:t>
      </w:r>
      <w:r>
        <w:rPr>
          <w:rFonts w:ascii="Cambria" w:eastAsia="Calibri" w:hAnsi="Cambria" w:cs="Arial"/>
        </w:rPr>
        <w:t>........................................</w:t>
      </w:r>
      <w:r w:rsidRPr="00FD510C">
        <w:rPr>
          <w:rFonts w:ascii="Cambria" w:eastAsia="Calibri" w:hAnsi="Cambria" w:cs="Arial"/>
        </w:rPr>
        <w:t xml:space="preserve"> </w:t>
      </w:r>
    </w:p>
    <w:p w:rsidR="00BE3BEA" w:rsidRPr="00FD510C" w:rsidRDefault="00BE3BEA" w:rsidP="00BE3BEA">
      <w:pPr>
        <w:rPr>
          <w:rFonts w:ascii="Cambria" w:eastAsia="Calibri" w:hAnsi="Cambria" w:cs="Arial"/>
        </w:rPr>
      </w:pPr>
      <w:r w:rsidRPr="00FD510C">
        <w:rPr>
          <w:rFonts w:ascii="Cambria" w:eastAsia="Calibri" w:hAnsi="Cambria" w:cs="Arial"/>
        </w:rPr>
        <w:t>…………………………….....................................................................................................................................</w:t>
      </w:r>
      <w:r>
        <w:rPr>
          <w:rFonts w:ascii="Cambria" w:eastAsia="Calibri" w:hAnsi="Cambria" w:cs="Arial"/>
        </w:rPr>
        <w:t>........................................</w:t>
      </w:r>
      <w:r w:rsidRPr="00FD510C">
        <w:rPr>
          <w:rFonts w:ascii="Cambria" w:eastAsia="Calibri" w:hAnsi="Cambria" w:cs="Arial"/>
        </w:rPr>
        <w:t xml:space="preserve"> </w:t>
      </w:r>
    </w:p>
    <w:p w:rsidR="00BE3BEA" w:rsidRPr="00FD510C" w:rsidRDefault="00BE3BEA" w:rsidP="00BE3BEA">
      <w:pPr>
        <w:rPr>
          <w:rFonts w:ascii="Cambria" w:eastAsia="Calibri" w:hAnsi="Cambria" w:cs="Arial"/>
        </w:rPr>
      </w:pPr>
      <w:r w:rsidRPr="00FD510C">
        <w:rPr>
          <w:rFonts w:ascii="Cambria" w:eastAsia="Calibri" w:hAnsi="Cambria" w:cs="Arial"/>
        </w:rPr>
        <w:t>…………………………….....................................................................................................................................</w:t>
      </w:r>
      <w:r>
        <w:rPr>
          <w:rFonts w:ascii="Cambria" w:eastAsia="Calibri" w:hAnsi="Cambria" w:cs="Arial"/>
        </w:rPr>
        <w:t>........................................</w:t>
      </w:r>
      <w:r w:rsidRPr="00FD510C">
        <w:rPr>
          <w:rFonts w:ascii="Cambria" w:eastAsia="Calibri" w:hAnsi="Cambria" w:cs="Arial"/>
        </w:rPr>
        <w:t xml:space="preserve"> </w:t>
      </w:r>
    </w:p>
    <w:p w:rsidR="00BE3BEA" w:rsidRPr="00FD510C" w:rsidRDefault="00BE3BEA" w:rsidP="00BE3BEA">
      <w:pPr>
        <w:rPr>
          <w:rFonts w:ascii="Cambria" w:eastAsia="Calibri" w:hAnsi="Cambria" w:cs="Arial"/>
        </w:rPr>
      </w:pPr>
      <w:r w:rsidRPr="00FD510C">
        <w:rPr>
          <w:rFonts w:ascii="Cambria" w:eastAsia="Calibri" w:hAnsi="Cambria" w:cs="Arial"/>
        </w:rPr>
        <w:t>………………………….....................................................................................................................................</w:t>
      </w:r>
      <w:r>
        <w:rPr>
          <w:rFonts w:ascii="Cambria" w:eastAsia="Calibri" w:hAnsi="Cambria" w:cs="Arial"/>
        </w:rPr>
        <w:t>...........................................</w:t>
      </w:r>
      <w:r w:rsidRPr="00FD510C">
        <w:rPr>
          <w:rFonts w:ascii="Cambria" w:eastAsia="Calibri" w:hAnsi="Cambria" w:cs="Arial"/>
        </w:rPr>
        <w:t>…………………………….....................................................................................................................................</w:t>
      </w:r>
      <w:r>
        <w:rPr>
          <w:rFonts w:ascii="Cambria" w:eastAsia="Calibri" w:hAnsi="Cambria" w:cs="Arial"/>
        </w:rPr>
        <w:t>........................................</w:t>
      </w:r>
      <w:r w:rsidRPr="00FD510C">
        <w:rPr>
          <w:rFonts w:ascii="Cambria" w:eastAsia="Calibri" w:hAnsi="Cambria" w:cs="Arial"/>
        </w:rPr>
        <w:t xml:space="preserve"> </w:t>
      </w:r>
    </w:p>
    <w:p w:rsidR="00BE3BEA" w:rsidRPr="00FD510C" w:rsidRDefault="00BE3BEA" w:rsidP="00BE3BEA">
      <w:pPr>
        <w:rPr>
          <w:rFonts w:ascii="Cambria" w:eastAsia="Calibri" w:hAnsi="Cambria" w:cs="Arial"/>
        </w:rPr>
      </w:pPr>
      <w:r w:rsidRPr="00FD510C">
        <w:rPr>
          <w:rFonts w:ascii="Cambria" w:eastAsia="Calibri" w:hAnsi="Cambria" w:cs="Arial"/>
        </w:rPr>
        <w:t>…………………………….....................................................................................................................................</w:t>
      </w:r>
      <w:r>
        <w:rPr>
          <w:rFonts w:ascii="Cambria" w:eastAsia="Calibri" w:hAnsi="Cambria" w:cs="Arial"/>
        </w:rPr>
        <w:t>........................................</w:t>
      </w:r>
      <w:r w:rsidRPr="00FD510C">
        <w:rPr>
          <w:rFonts w:ascii="Cambria" w:eastAsia="Calibri" w:hAnsi="Cambria" w:cs="Arial"/>
        </w:rPr>
        <w:t xml:space="preserve"> </w:t>
      </w:r>
    </w:p>
    <w:p w:rsidR="00BE3BEA" w:rsidRPr="00FD510C" w:rsidRDefault="00BE3BEA" w:rsidP="00BE3BEA">
      <w:pPr>
        <w:rPr>
          <w:rFonts w:ascii="Cambria" w:eastAsia="Calibri" w:hAnsi="Cambria" w:cs="Arial"/>
        </w:rPr>
      </w:pPr>
      <w:r w:rsidRPr="00FD510C">
        <w:rPr>
          <w:rFonts w:ascii="Cambria" w:eastAsia="Calibri" w:hAnsi="Cambria" w:cs="Arial"/>
        </w:rPr>
        <w:t>…………………………….....................................................................................................................................</w:t>
      </w:r>
      <w:r>
        <w:rPr>
          <w:rFonts w:ascii="Cambria" w:eastAsia="Calibri" w:hAnsi="Cambria" w:cs="Arial"/>
        </w:rPr>
        <w:t>........................................</w:t>
      </w:r>
      <w:r w:rsidRPr="00FD510C">
        <w:rPr>
          <w:rFonts w:ascii="Cambria" w:eastAsia="Calibri" w:hAnsi="Cambria" w:cs="Arial"/>
        </w:rPr>
        <w:t xml:space="preserve"> </w:t>
      </w:r>
    </w:p>
    <w:p w:rsidR="00BE3BEA" w:rsidRPr="00FD510C" w:rsidRDefault="00BE3BEA" w:rsidP="00BE3BEA">
      <w:pPr>
        <w:rPr>
          <w:rFonts w:ascii="Cambria" w:eastAsia="Calibri" w:hAnsi="Cambria" w:cs="Arial"/>
        </w:rPr>
      </w:pPr>
      <w:r w:rsidRPr="00FD510C">
        <w:rPr>
          <w:rFonts w:ascii="Cambria" w:eastAsia="Calibri" w:hAnsi="Cambria" w:cs="Arial"/>
        </w:rPr>
        <w:t>………………………….....................................................................................................................................</w:t>
      </w:r>
      <w:r>
        <w:rPr>
          <w:rFonts w:ascii="Cambria" w:eastAsia="Calibri" w:hAnsi="Cambria" w:cs="Arial"/>
        </w:rPr>
        <w:t>...........................................</w:t>
      </w:r>
      <w:r w:rsidRPr="00FD510C">
        <w:rPr>
          <w:rFonts w:ascii="Cambria" w:eastAsia="Calibri" w:hAnsi="Cambria" w:cs="Arial"/>
        </w:rPr>
        <w:t>…………………………….....................................................................................................................................</w:t>
      </w:r>
      <w:r>
        <w:rPr>
          <w:rFonts w:ascii="Cambria" w:eastAsia="Calibri" w:hAnsi="Cambria" w:cs="Arial"/>
        </w:rPr>
        <w:t>........................................</w:t>
      </w:r>
      <w:r w:rsidRPr="00FD510C">
        <w:rPr>
          <w:rFonts w:ascii="Cambria" w:eastAsia="Calibri" w:hAnsi="Cambria" w:cs="Arial"/>
        </w:rPr>
        <w:t xml:space="preserve"> </w:t>
      </w:r>
    </w:p>
    <w:p w:rsidR="00BE3BEA" w:rsidRPr="00FD510C" w:rsidRDefault="00BE3BEA" w:rsidP="00BE3BEA">
      <w:pPr>
        <w:rPr>
          <w:rFonts w:ascii="Cambria" w:eastAsia="Calibri" w:hAnsi="Cambria" w:cs="Arial"/>
        </w:rPr>
      </w:pPr>
      <w:r w:rsidRPr="00FD510C">
        <w:rPr>
          <w:rFonts w:ascii="Cambria" w:eastAsia="Calibri" w:hAnsi="Cambria" w:cs="Arial"/>
        </w:rPr>
        <w:t>…………………………….....................................................................................................................................</w:t>
      </w:r>
      <w:r>
        <w:rPr>
          <w:rFonts w:ascii="Cambria" w:eastAsia="Calibri" w:hAnsi="Cambria" w:cs="Arial"/>
        </w:rPr>
        <w:t>........................................</w:t>
      </w:r>
      <w:r w:rsidRPr="00FD510C">
        <w:rPr>
          <w:rFonts w:ascii="Cambria" w:eastAsia="Calibri" w:hAnsi="Cambria" w:cs="Arial"/>
        </w:rPr>
        <w:t xml:space="preserve"> </w:t>
      </w:r>
    </w:p>
    <w:p w:rsidR="00BE3BEA" w:rsidRPr="00FD510C" w:rsidRDefault="00BE3BEA" w:rsidP="00BE3BEA">
      <w:pPr>
        <w:rPr>
          <w:rFonts w:ascii="Cambria" w:eastAsia="Calibri" w:hAnsi="Cambria" w:cs="Arial"/>
        </w:rPr>
      </w:pPr>
    </w:p>
    <w:p w:rsidR="00BE3BEA" w:rsidRPr="00FD510C" w:rsidRDefault="00BE3BEA" w:rsidP="00BE3BEA">
      <w:pPr>
        <w:rPr>
          <w:rFonts w:ascii="Cambria" w:eastAsia="Calibri" w:hAnsi="Cambria" w:cs="Arial"/>
        </w:rPr>
      </w:pPr>
      <w:r w:rsidRPr="00FD510C">
        <w:rPr>
          <w:rFonts w:ascii="Cambria" w:eastAsia="Calibri" w:hAnsi="Cambria" w:cs="Arial"/>
        </w:rPr>
        <w:t>Data ...........................</w:t>
      </w:r>
      <w:r>
        <w:rPr>
          <w:rFonts w:ascii="Cambria" w:eastAsia="Calibri" w:hAnsi="Cambria" w:cs="Arial"/>
        </w:rPr>
        <w:t>.............</w:t>
      </w:r>
      <w:r>
        <w:rPr>
          <w:rFonts w:ascii="Cambria" w:eastAsia="Calibri" w:hAnsi="Cambria" w:cs="Arial"/>
        </w:rPr>
        <w:tab/>
      </w:r>
      <w:r w:rsidRPr="00FD510C">
        <w:rPr>
          <w:rFonts w:ascii="Cambria" w:eastAsia="Calibri" w:hAnsi="Cambria" w:cs="Arial"/>
        </w:rPr>
        <w:tab/>
      </w:r>
      <w:r>
        <w:rPr>
          <w:rFonts w:ascii="Cambria" w:eastAsia="Calibri" w:hAnsi="Cambria" w:cs="Arial"/>
        </w:rPr>
        <w:tab/>
      </w:r>
      <w:r>
        <w:rPr>
          <w:rFonts w:ascii="Cambria" w:eastAsia="Calibri" w:hAnsi="Cambria" w:cs="Arial"/>
        </w:rPr>
        <w:tab/>
      </w:r>
      <w:r>
        <w:rPr>
          <w:rFonts w:ascii="Cambria" w:eastAsia="Calibri" w:hAnsi="Cambria" w:cs="Arial"/>
        </w:rPr>
        <w:tab/>
      </w:r>
      <w:r w:rsidRPr="00FD510C">
        <w:rPr>
          <w:rFonts w:ascii="Cambria" w:eastAsia="Calibri" w:hAnsi="Cambria" w:cs="Arial"/>
        </w:rPr>
        <w:t>Firma .....................................</w:t>
      </w:r>
      <w:r>
        <w:rPr>
          <w:rFonts w:ascii="Cambria" w:eastAsia="Calibri" w:hAnsi="Cambria" w:cs="Arial"/>
        </w:rPr>
        <w:t>.....................................</w:t>
      </w:r>
    </w:p>
    <w:p w:rsidR="00BE3BEA" w:rsidRPr="00FD510C" w:rsidRDefault="00BE3BEA" w:rsidP="00BE3BEA">
      <w:pPr>
        <w:rPr>
          <w:rFonts w:ascii="Cambria" w:eastAsia="Calibri" w:hAnsi="Cambria" w:cs="Arial"/>
          <w:b/>
        </w:rPr>
      </w:pPr>
    </w:p>
    <w:p w:rsidR="00BE3BEA" w:rsidRPr="00FD510C" w:rsidRDefault="00BE3BEA" w:rsidP="00BE3BEA">
      <w:pPr>
        <w:rPr>
          <w:rFonts w:ascii="Cambria" w:eastAsia="Calibri" w:hAnsi="Cambria" w:cs="Arial"/>
          <w:b/>
        </w:rPr>
      </w:pPr>
      <w:r w:rsidRPr="00FD510C">
        <w:rPr>
          <w:rFonts w:ascii="Cambria" w:eastAsia="Calibri" w:hAnsi="Cambria" w:cs="Arial"/>
          <w:b/>
        </w:rPr>
        <w:t>Allegare copia del documento di identità in corso di validità.</w:t>
      </w:r>
    </w:p>
    <w:p w:rsidR="00BE3BEA" w:rsidRPr="00FD510C" w:rsidRDefault="00BE3BEA" w:rsidP="00BE3BEA">
      <w:pPr>
        <w:rPr>
          <w:rFonts w:ascii="Cambria" w:eastAsia="Calibri" w:hAnsi="Cambria" w:cs="Arial"/>
        </w:rPr>
      </w:pPr>
    </w:p>
    <w:p w:rsidR="00BE3BEA" w:rsidRPr="00FD510C" w:rsidRDefault="00BE3BEA" w:rsidP="00BE3BEA">
      <w:pPr>
        <w:jc w:val="center"/>
        <w:rPr>
          <w:rFonts w:ascii="Cambria" w:eastAsia="Calibri" w:hAnsi="Cambria" w:cs="Arial"/>
          <w:sz w:val="18"/>
          <w:szCs w:val="18"/>
        </w:rPr>
      </w:pPr>
      <w:r w:rsidRPr="00FD510C">
        <w:rPr>
          <w:rFonts w:ascii="Cambria" w:eastAsia="Calibri" w:hAnsi="Cambria" w:cs="Arial"/>
          <w:sz w:val="18"/>
          <w:szCs w:val="18"/>
        </w:rPr>
        <w:t>INFORMATIVA PER IL TRATTAMENTO DEI DATI PERSONALI</w:t>
      </w:r>
    </w:p>
    <w:p w:rsidR="00BE3BEA" w:rsidRPr="00FD510C" w:rsidRDefault="00BE3BEA" w:rsidP="00BE3BEA">
      <w:pPr>
        <w:jc w:val="center"/>
        <w:rPr>
          <w:rFonts w:ascii="Cambria" w:eastAsia="Calibri" w:hAnsi="Cambria" w:cs="Arial"/>
          <w:sz w:val="18"/>
          <w:szCs w:val="18"/>
        </w:rPr>
      </w:pPr>
    </w:p>
    <w:p w:rsidR="00F156C0" w:rsidRPr="00BE3BEA" w:rsidRDefault="00BE3BEA" w:rsidP="00BE3BEA">
      <w:pPr>
        <w:jc w:val="both"/>
        <w:rPr>
          <w:rFonts w:ascii="Cambria" w:eastAsia="Calibri" w:hAnsi="Cambria" w:cs="Arial"/>
          <w:sz w:val="18"/>
          <w:szCs w:val="18"/>
        </w:rPr>
      </w:pPr>
      <w:r w:rsidRPr="00BE3BEA">
        <w:rPr>
          <w:rFonts w:ascii="Cambria" w:eastAsia="Calibri" w:hAnsi="Cambria" w:cs="Arial"/>
          <w:sz w:val="18"/>
          <w:szCs w:val="18"/>
        </w:rPr>
        <w:t xml:space="preserve">I dati personali sopra forniti verranno trattati dal Comune di </w:t>
      </w:r>
      <w:r w:rsidRPr="00BE3BEA">
        <w:rPr>
          <w:rFonts w:ascii="Cambria" w:eastAsia="Calibri" w:hAnsi="Cambria" w:cs="Arial"/>
          <w:sz w:val="18"/>
          <w:szCs w:val="18"/>
        </w:rPr>
        <w:t>Gardone Riviera</w:t>
      </w:r>
      <w:r w:rsidRPr="00BE3BEA">
        <w:rPr>
          <w:rFonts w:ascii="Cambria" w:eastAsia="Calibri" w:hAnsi="Cambria" w:cs="Arial"/>
          <w:sz w:val="18"/>
          <w:szCs w:val="18"/>
        </w:rPr>
        <w:t xml:space="preserve"> esclusivamente per il procedimento per il quale sono stati forniti. Tali dati sono essenziali per consentire l’esame delle proposte. I dati personali verranno trattati da incaricati e dal Responsabile del procedimento mediante procedure, anche informatizzate, nei modi e nei limiti necessari per il suo svolgimento. Il trattamento dei dati inviati dai soggetti interessati si svolgerà conformemente alle disposizioni contenute nel D.lgs. 196/2003 e </w:t>
      </w:r>
      <w:proofErr w:type="spellStart"/>
      <w:proofErr w:type="gramStart"/>
      <w:r w:rsidRPr="00BE3BEA">
        <w:rPr>
          <w:rFonts w:ascii="Cambria" w:eastAsia="Calibri" w:hAnsi="Cambria" w:cs="Arial"/>
          <w:sz w:val="18"/>
          <w:szCs w:val="18"/>
        </w:rPr>
        <w:t>ss.mm.ii</w:t>
      </w:r>
      <w:proofErr w:type="spellEnd"/>
      <w:proofErr w:type="gramEnd"/>
      <w:r w:rsidRPr="00BE3BEA">
        <w:rPr>
          <w:rFonts w:ascii="Cambria" w:eastAsia="Calibri" w:hAnsi="Cambria" w:cs="Arial"/>
          <w:sz w:val="18"/>
          <w:szCs w:val="18"/>
        </w:rPr>
        <w:t>, e nel Regolamento UE 2016/679.</w:t>
      </w:r>
    </w:p>
    <w:p w:rsidR="00EF387C" w:rsidRPr="00F156C0" w:rsidRDefault="00F156C0" w:rsidP="00BE3BEA">
      <w:pPr>
        <w:tabs>
          <w:tab w:val="left" w:pos="5520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ab/>
      </w:r>
    </w:p>
    <w:sectPr w:rsidR="00EF387C" w:rsidRPr="00F156C0" w:rsidSect="0090700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134" w:bottom="1134" w:left="1134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51A6" w:rsidRDefault="003B51A6" w:rsidP="00921B1C">
      <w:r>
        <w:separator/>
      </w:r>
    </w:p>
  </w:endnote>
  <w:endnote w:type="continuationSeparator" w:id="0">
    <w:p w:rsidR="003B51A6" w:rsidRDefault="003B51A6" w:rsidP="00921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!Ps2OcuAe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rajan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0879" w:rsidRDefault="00B60879"/>
  <w:p w:rsidR="00B60879" w:rsidRPr="007A77E2" w:rsidRDefault="00B60879" w:rsidP="00623C52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51A6" w:rsidRDefault="003B51A6" w:rsidP="00921B1C">
      <w:r>
        <w:separator/>
      </w:r>
    </w:p>
  </w:footnote>
  <w:footnote w:type="continuationSeparator" w:id="0">
    <w:p w:rsidR="003B51A6" w:rsidRDefault="003B51A6" w:rsidP="00921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6EED" w:rsidRDefault="00BE3BEA">
    <w:pPr>
      <w:pStyle w:val="Intestazione"/>
    </w:pPr>
    <w:r>
      <w:rPr>
        <w:noProof/>
      </w:rPr>
      <w:pict w14:anchorId="6E245B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990704" o:spid="_x0000_s2050" type="#_x0000_t75" style="position:absolute;margin-left:0;margin-top:0;width:480.8pt;height:618pt;z-index:-251654656;mso-position-horizontal:center;mso-position-horizontal-relative:margin;mso-position-vertical:center;mso-position-vertical-relative:margin" o:allowincell="f">
          <v:imagedata r:id="rId1" o:title="Stemma Città di Gardone Rivie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5567" w:rsidRDefault="002C5567"/>
  <w:tbl>
    <w:tblPr>
      <w:tblW w:w="9185" w:type="dxa"/>
      <w:tblInd w:w="-176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ayout w:type="fixed"/>
      <w:tblLook w:val="04A0" w:firstRow="1" w:lastRow="0" w:firstColumn="1" w:lastColumn="0" w:noHBand="0" w:noVBand="1"/>
    </w:tblPr>
    <w:tblGrid>
      <w:gridCol w:w="1331"/>
      <w:gridCol w:w="7854"/>
    </w:tblGrid>
    <w:tr w:rsidR="00B60879" w:rsidRPr="003828B6" w:rsidTr="00F156C0">
      <w:trPr>
        <w:trHeight w:val="2343"/>
      </w:trPr>
      <w:tc>
        <w:tcPr>
          <w:tcW w:w="133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B60879" w:rsidRPr="00124FB2" w:rsidRDefault="00B60879" w:rsidP="0008132C">
          <w:pPr>
            <w:pStyle w:val="Pidipagina"/>
            <w:ind w:left="743" w:right="-534" w:firstLine="708"/>
            <w:jc w:val="center"/>
            <w:rPr>
              <w:rFonts w:ascii="Book Antiqua" w:hAnsi="Book Antiqua"/>
              <w:sz w:val="16"/>
              <w:szCs w:val="16"/>
            </w:rPr>
          </w:pPr>
        </w:p>
      </w:tc>
      <w:tc>
        <w:tcPr>
          <w:tcW w:w="785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9C4B32" w:rsidRDefault="00E217EE" w:rsidP="00C33963">
          <w:pPr>
            <w:pStyle w:val="Pidipagina"/>
            <w:tabs>
              <w:tab w:val="clear" w:pos="4819"/>
              <w:tab w:val="center" w:pos="2731"/>
              <w:tab w:val="left" w:pos="6555"/>
            </w:tabs>
            <w:ind w:left="2640" w:right="546" w:hanging="2036"/>
            <w:jc w:val="center"/>
            <w:rPr>
              <w:rFonts w:ascii="Perpetua" w:hAnsi="Perpetua" w:cs="Courier New"/>
              <w:b/>
              <w:noProof/>
              <w:sz w:val="28"/>
              <w:szCs w:val="26"/>
              <w:lang w:eastAsia="it-IT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6704" behindDoc="0" locked="0" layoutInCell="1" allowOverlap="1" wp14:anchorId="02DFBC07" wp14:editId="6B3B6852">
                <wp:simplePos x="0" y="0"/>
                <wp:positionH relativeFrom="margin">
                  <wp:posOffset>257175</wp:posOffset>
                </wp:positionH>
                <wp:positionV relativeFrom="margin">
                  <wp:posOffset>257810</wp:posOffset>
                </wp:positionV>
                <wp:extent cx="741680" cy="1075690"/>
                <wp:effectExtent l="0" t="0" r="1270" b="0"/>
                <wp:wrapNone/>
                <wp:docPr id="2" name="Immagine 2" descr="Stemma città di Gardone Rivie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temma città di Gardone Rivie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80" cy="107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C4B32" w:rsidRDefault="00F156C0" w:rsidP="00C33963">
          <w:pPr>
            <w:pStyle w:val="Pidipagina"/>
            <w:tabs>
              <w:tab w:val="clear" w:pos="4819"/>
              <w:tab w:val="center" w:pos="2731"/>
              <w:tab w:val="left" w:pos="6555"/>
            </w:tabs>
            <w:ind w:left="2640" w:right="546" w:hanging="2036"/>
            <w:jc w:val="center"/>
            <w:rPr>
              <w:rFonts w:ascii="Perpetua" w:hAnsi="Perpetua" w:cs="Courier New"/>
              <w:b/>
              <w:noProof/>
              <w:sz w:val="28"/>
              <w:szCs w:val="26"/>
              <w:lang w:eastAsia="it-IT"/>
            </w:rPr>
          </w:pPr>
          <w:r>
            <w:rPr>
              <w:rFonts w:ascii="Perpetua" w:hAnsi="Perpetua" w:cs="Courier New"/>
              <w:b/>
              <w:noProof/>
              <w:sz w:val="28"/>
              <w:szCs w:val="26"/>
              <w:lang w:eastAsia="it-IT"/>
            </w:rPr>
            <w:drawing>
              <wp:anchor distT="0" distB="0" distL="114300" distR="114300" simplePos="0" relativeHeight="251658752" behindDoc="0" locked="0" layoutInCell="1" allowOverlap="1" wp14:anchorId="2670E8F7" wp14:editId="7EBE0B7A">
                <wp:simplePos x="0" y="0"/>
                <wp:positionH relativeFrom="column">
                  <wp:posOffset>3684905</wp:posOffset>
                </wp:positionH>
                <wp:positionV relativeFrom="paragraph">
                  <wp:posOffset>137795</wp:posOffset>
                </wp:positionV>
                <wp:extent cx="473075" cy="914400"/>
                <wp:effectExtent l="0" t="0" r="0" b="0"/>
                <wp:wrapNone/>
                <wp:docPr id="3" name="Immagine 3" descr="http://www.prolocosangiovanni.it/wp-content/uploads/2015/09/AN_BGUnoDeiMarchi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http://www.prolocosangiovanni.it/wp-content/uploads/2015/09/AN_BGUnoDeiMarchi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30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B60879" w:rsidRPr="00646EED" w:rsidRDefault="007100BA" w:rsidP="007100BA">
          <w:pPr>
            <w:pStyle w:val="Pidipagina"/>
            <w:tabs>
              <w:tab w:val="clear" w:pos="4819"/>
              <w:tab w:val="center" w:pos="2731"/>
              <w:tab w:val="left" w:pos="6555"/>
            </w:tabs>
            <w:spacing w:line="276" w:lineRule="auto"/>
            <w:ind w:left="2640" w:right="546" w:hanging="2036"/>
            <w:rPr>
              <w:rFonts w:ascii="Trajan" w:hAnsi="Trajan" w:cs="Courier New"/>
              <w:sz w:val="18"/>
            </w:rPr>
          </w:pPr>
          <w:r>
            <w:rPr>
              <w:rFonts w:ascii="Trajan" w:hAnsi="Trajan" w:cs="Courier New"/>
              <w:b/>
              <w:noProof/>
              <w:sz w:val="24"/>
              <w:szCs w:val="26"/>
              <w:lang w:eastAsia="it-IT"/>
            </w:rPr>
            <w:t xml:space="preserve">                </w:t>
          </w:r>
          <w:r w:rsidR="00244224" w:rsidRPr="00646EED">
            <w:rPr>
              <w:rFonts w:ascii="Trajan" w:hAnsi="Trajan" w:cs="Courier New"/>
              <w:b/>
              <w:noProof/>
              <w:sz w:val="24"/>
              <w:szCs w:val="26"/>
              <w:lang w:eastAsia="it-IT"/>
            </w:rPr>
            <w:t>CITTÀ</w:t>
          </w:r>
          <w:r w:rsidR="00B60879" w:rsidRPr="00646EED">
            <w:rPr>
              <w:rFonts w:ascii="Trajan" w:hAnsi="Trajan" w:cs="Courier New"/>
              <w:b/>
              <w:sz w:val="24"/>
              <w:szCs w:val="26"/>
            </w:rPr>
            <w:t xml:space="preserve"> DI </w:t>
          </w:r>
          <w:r w:rsidR="00170811" w:rsidRPr="00646EED">
            <w:rPr>
              <w:rFonts w:ascii="Trajan" w:hAnsi="Trajan" w:cs="Courier New"/>
              <w:b/>
              <w:sz w:val="24"/>
              <w:szCs w:val="26"/>
            </w:rPr>
            <w:t>GARDONE RIVIERA</w:t>
          </w:r>
        </w:p>
        <w:p w:rsidR="00240E82" w:rsidRPr="00124FB2" w:rsidRDefault="007100BA" w:rsidP="007100BA">
          <w:pPr>
            <w:pStyle w:val="Pidipagina"/>
            <w:tabs>
              <w:tab w:val="clear" w:pos="4819"/>
              <w:tab w:val="center" w:pos="2731"/>
              <w:tab w:val="left" w:pos="6555"/>
            </w:tabs>
            <w:ind w:right="546"/>
            <w:rPr>
              <w:rFonts w:ascii="Perpetua" w:hAnsi="Perpetua" w:cs="Courier New"/>
              <w:b/>
              <w:sz w:val="18"/>
              <w:szCs w:val="18"/>
            </w:rPr>
          </w:pPr>
          <w:r>
            <w:rPr>
              <w:rFonts w:ascii="Perpetua" w:hAnsi="Perpetua" w:cs="Courier New"/>
              <w:b/>
              <w:sz w:val="18"/>
              <w:szCs w:val="18"/>
            </w:rPr>
            <w:t xml:space="preserve">                                                        </w:t>
          </w:r>
          <w:r w:rsidR="00170811">
            <w:rPr>
              <w:rFonts w:ascii="Perpetua" w:hAnsi="Perpetua" w:cs="Courier New"/>
              <w:b/>
              <w:sz w:val="18"/>
              <w:szCs w:val="18"/>
            </w:rPr>
            <w:t xml:space="preserve">Via </w:t>
          </w:r>
          <w:proofErr w:type="spellStart"/>
          <w:r w:rsidR="00170811">
            <w:rPr>
              <w:rFonts w:ascii="Perpetua" w:hAnsi="Perpetua" w:cs="Courier New"/>
              <w:b/>
              <w:sz w:val="18"/>
              <w:szCs w:val="18"/>
            </w:rPr>
            <w:t>Carere</w:t>
          </w:r>
          <w:proofErr w:type="spellEnd"/>
          <w:r w:rsidR="00170811">
            <w:rPr>
              <w:rFonts w:ascii="Perpetua" w:hAnsi="Perpetua" w:cs="Courier New"/>
              <w:b/>
              <w:sz w:val="18"/>
              <w:szCs w:val="18"/>
            </w:rPr>
            <w:t xml:space="preserve">, </w:t>
          </w:r>
          <w:r w:rsidR="00E217EE">
            <w:rPr>
              <w:rFonts w:ascii="Perpetua" w:hAnsi="Perpetua" w:cs="Courier New"/>
              <w:b/>
              <w:sz w:val="18"/>
              <w:szCs w:val="18"/>
            </w:rPr>
            <w:t xml:space="preserve">n. </w:t>
          </w:r>
          <w:r w:rsidR="00170811">
            <w:rPr>
              <w:rFonts w:ascii="Perpetua" w:hAnsi="Perpetua" w:cs="Courier New"/>
              <w:b/>
              <w:sz w:val="18"/>
              <w:szCs w:val="18"/>
            </w:rPr>
            <w:t>5</w:t>
          </w:r>
          <w:r w:rsidR="00B60879" w:rsidRPr="003B5F24">
            <w:rPr>
              <w:rFonts w:ascii="Perpetua" w:hAnsi="Perpetua" w:cs="Courier New"/>
              <w:b/>
              <w:sz w:val="18"/>
              <w:szCs w:val="18"/>
            </w:rPr>
            <w:t xml:space="preserve"> </w:t>
          </w:r>
          <w:r w:rsidR="00170811">
            <w:rPr>
              <w:rFonts w:ascii="Perpetua" w:hAnsi="Perpetua" w:cs="Courier New"/>
              <w:b/>
              <w:sz w:val="18"/>
              <w:szCs w:val="18"/>
            </w:rPr>
            <w:t>–</w:t>
          </w:r>
          <w:r w:rsidR="00B60879" w:rsidRPr="003B5F24">
            <w:rPr>
              <w:rFonts w:ascii="Perpetua" w:hAnsi="Perpetua" w:cs="Courier New"/>
              <w:b/>
              <w:sz w:val="18"/>
              <w:szCs w:val="18"/>
            </w:rPr>
            <w:t xml:space="preserve"> </w:t>
          </w:r>
          <w:r w:rsidR="00170811">
            <w:rPr>
              <w:rFonts w:ascii="Perpetua" w:hAnsi="Perpetua" w:cs="Courier New"/>
              <w:b/>
              <w:sz w:val="18"/>
              <w:szCs w:val="18"/>
            </w:rPr>
            <w:t>Gardone Riviera</w:t>
          </w:r>
          <w:r w:rsidR="00B60879" w:rsidRPr="003B5F24">
            <w:rPr>
              <w:rFonts w:ascii="Perpetua" w:hAnsi="Perpetua" w:cs="Courier New"/>
              <w:b/>
              <w:sz w:val="18"/>
              <w:szCs w:val="18"/>
            </w:rPr>
            <w:t xml:space="preserve"> (BS)</w:t>
          </w:r>
        </w:p>
        <w:p w:rsidR="007100BA" w:rsidRDefault="007100BA" w:rsidP="007100BA">
          <w:pPr>
            <w:pStyle w:val="Pidipagina"/>
            <w:tabs>
              <w:tab w:val="clear" w:pos="4819"/>
              <w:tab w:val="center" w:pos="2731"/>
              <w:tab w:val="left" w:pos="6555"/>
            </w:tabs>
            <w:ind w:left="2447" w:right="546" w:hanging="1843"/>
            <w:rPr>
              <w:rFonts w:ascii="Perpetua" w:hAnsi="Perpetua" w:cs="Courier New"/>
              <w:b/>
              <w:sz w:val="18"/>
              <w:szCs w:val="18"/>
            </w:rPr>
          </w:pPr>
          <w:r>
            <w:rPr>
              <w:rFonts w:ascii="Perpetua" w:hAnsi="Perpetua" w:cs="Courier New"/>
              <w:b/>
              <w:sz w:val="18"/>
              <w:szCs w:val="18"/>
            </w:rPr>
            <w:t xml:space="preserve">                                             </w:t>
          </w:r>
          <w:proofErr w:type="gramStart"/>
          <w:r w:rsidR="00240E82" w:rsidRPr="003B5F24">
            <w:rPr>
              <w:rFonts w:ascii="Perpetua" w:hAnsi="Perpetua" w:cs="Courier New"/>
              <w:b/>
              <w:sz w:val="18"/>
              <w:szCs w:val="18"/>
            </w:rPr>
            <w:t>T</w:t>
          </w:r>
          <w:r w:rsidR="00B60879" w:rsidRPr="003B5F24">
            <w:rPr>
              <w:rFonts w:ascii="Perpetua" w:hAnsi="Perpetua" w:cs="Courier New"/>
              <w:b/>
              <w:sz w:val="18"/>
              <w:szCs w:val="18"/>
            </w:rPr>
            <w:t>el</w:t>
          </w:r>
          <w:r w:rsidR="00E217EE">
            <w:rPr>
              <w:rFonts w:ascii="Perpetua" w:hAnsi="Perpetua" w:cs="Courier New"/>
              <w:b/>
              <w:sz w:val="18"/>
              <w:szCs w:val="18"/>
            </w:rPr>
            <w:t>:</w:t>
          </w:r>
          <w:r w:rsidR="00170811">
            <w:rPr>
              <w:rFonts w:ascii="Perpetua" w:hAnsi="Perpetua" w:cs="Courier New"/>
              <w:b/>
              <w:sz w:val="18"/>
              <w:szCs w:val="18"/>
            </w:rPr>
            <w:t>.</w:t>
          </w:r>
          <w:proofErr w:type="gramEnd"/>
          <w:r w:rsidR="00170811">
            <w:rPr>
              <w:rFonts w:ascii="Perpetua" w:hAnsi="Perpetua" w:cs="Courier New"/>
              <w:b/>
              <w:sz w:val="18"/>
              <w:szCs w:val="18"/>
            </w:rPr>
            <w:t xml:space="preserve"> 0365.294600 - Fax</w:t>
          </w:r>
          <w:r w:rsidR="00E217EE">
            <w:rPr>
              <w:rFonts w:ascii="Perpetua" w:hAnsi="Perpetua" w:cs="Courier New"/>
              <w:b/>
              <w:sz w:val="18"/>
              <w:szCs w:val="18"/>
            </w:rPr>
            <w:t>:</w:t>
          </w:r>
          <w:r w:rsidR="00170811">
            <w:rPr>
              <w:rFonts w:ascii="Perpetua" w:hAnsi="Perpetua" w:cs="Courier New"/>
              <w:b/>
              <w:sz w:val="18"/>
              <w:szCs w:val="18"/>
            </w:rPr>
            <w:t xml:space="preserve"> 0365.22122</w:t>
          </w:r>
        </w:p>
        <w:p w:rsidR="00E217EE" w:rsidRDefault="007100BA" w:rsidP="00E217EE">
          <w:pPr>
            <w:pStyle w:val="Pidipagina"/>
            <w:tabs>
              <w:tab w:val="clear" w:pos="4819"/>
              <w:tab w:val="center" w:pos="2731"/>
              <w:tab w:val="left" w:pos="6555"/>
            </w:tabs>
            <w:ind w:left="2447" w:right="546" w:hanging="1843"/>
            <w:rPr>
              <w:rFonts w:ascii="Perpetua" w:hAnsi="Perpetua" w:cs="Courier New"/>
              <w:b/>
              <w:i/>
              <w:sz w:val="18"/>
              <w:szCs w:val="18"/>
            </w:rPr>
          </w:pPr>
          <w:r>
            <w:rPr>
              <w:rFonts w:ascii="Perpetua" w:hAnsi="Perpetua" w:cs="Courier New"/>
              <w:b/>
              <w:sz w:val="18"/>
              <w:szCs w:val="18"/>
            </w:rPr>
            <w:t xml:space="preserve">                            </w:t>
          </w:r>
          <w:r w:rsidR="00E217EE">
            <w:rPr>
              <w:rFonts w:ascii="Perpetua" w:hAnsi="Perpetua" w:cs="Courier New"/>
              <w:b/>
              <w:sz w:val="18"/>
              <w:szCs w:val="18"/>
            </w:rPr>
            <w:t xml:space="preserve">        </w:t>
          </w:r>
          <w:r>
            <w:rPr>
              <w:rFonts w:ascii="Perpetua" w:hAnsi="Perpetua" w:cs="Courier New"/>
              <w:b/>
              <w:sz w:val="18"/>
              <w:szCs w:val="18"/>
            </w:rPr>
            <w:t xml:space="preserve">  </w:t>
          </w:r>
          <w:r w:rsidR="00E217EE">
            <w:rPr>
              <w:rFonts w:ascii="Perpetua" w:hAnsi="Perpetua" w:cs="Courier New"/>
              <w:b/>
              <w:sz w:val="18"/>
              <w:szCs w:val="18"/>
            </w:rPr>
            <w:t xml:space="preserve">e-mail: </w:t>
          </w:r>
          <w:r w:rsidR="00E217EE" w:rsidRPr="00E217EE">
            <w:rPr>
              <w:rFonts w:ascii="Perpetua" w:hAnsi="Perpetua" w:cs="Courier New"/>
              <w:b/>
              <w:i/>
              <w:sz w:val="18"/>
              <w:szCs w:val="18"/>
            </w:rPr>
            <w:t>info@comune.gardoneriviera.bs.it</w:t>
          </w:r>
        </w:p>
        <w:p w:rsidR="00B60879" w:rsidRPr="007100BA" w:rsidRDefault="00E217EE" w:rsidP="00E217EE">
          <w:pPr>
            <w:pStyle w:val="Pidipagina"/>
            <w:tabs>
              <w:tab w:val="clear" w:pos="4819"/>
              <w:tab w:val="center" w:pos="2731"/>
              <w:tab w:val="left" w:pos="6555"/>
            </w:tabs>
            <w:ind w:left="2447" w:right="546" w:hanging="1843"/>
            <w:rPr>
              <w:rFonts w:ascii="Perpetua" w:hAnsi="Perpetua" w:cs="Courier New"/>
              <w:b/>
              <w:sz w:val="18"/>
              <w:szCs w:val="18"/>
            </w:rPr>
          </w:pPr>
          <w:r>
            <w:rPr>
              <w:rFonts w:ascii="Perpetua" w:hAnsi="Perpetua" w:cs="Courier New"/>
              <w:b/>
              <w:sz w:val="18"/>
              <w:szCs w:val="18"/>
            </w:rPr>
            <w:t xml:space="preserve">                              </w:t>
          </w:r>
          <w:r w:rsidR="00BC6271">
            <w:rPr>
              <w:rFonts w:ascii="Perpetua" w:hAnsi="Perpetua" w:cs="Courier New"/>
              <w:b/>
              <w:sz w:val="18"/>
              <w:szCs w:val="18"/>
            </w:rPr>
            <w:t xml:space="preserve"> </w:t>
          </w:r>
          <w:r>
            <w:rPr>
              <w:rFonts w:ascii="Perpetua" w:hAnsi="Perpetua" w:cs="Courier New"/>
              <w:b/>
              <w:sz w:val="18"/>
              <w:szCs w:val="18"/>
            </w:rPr>
            <w:t xml:space="preserve"> </w:t>
          </w:r>
          <w:r w:rsidR="00BC6271">
            <w:rPr>
              <w:rFonts w:ascii="Perpetua" w:hAnsi="Perpetua" w:cs="Courier New"/>
              <w:b/>
              <w:sz w:val="18"/>
              <w:szCs w:val="18"/>
            </w:rPr>
            <w:t>PEC</w:t>
          </w:r>
          <w:r w:rsidR="00B60879" w:rsidRPr="003B5F24">
            <w:rPr>
              <w:rFonts w:ascii="Perpetua" w:hAnsi="Perpetua" w:cs="Courier New"/>
              <w:b/>
              <w:sz w:val="18"/>
              <w:szCs w:val="18"/>
            </w:rPr>
            <w:t xml:space="preserve">: </w:t>
          </w:r>
          <w:r w:rsidR="00B60879" w:rsidRPr="003B5F24">
            <w:rPr>
              <w:rFonts w:ascii="Perpetua" w:hAnsi="Perpetua" w:cs="Courier New"/>
              <w:b/>
              <w:i/>
              <w:sz w:val="18"/>
              <w:szCs w:val="18"/>
            </w:rPr>
            <w:t>protocollo@pec.comune.</w:t>
          </w:r>
          <w:r w:rsidR="00170811">
            <w:rPr>
              <w:rFonts w:ascii="Perpetua" w:hAnsi="Perpetua" w:cs="Courier New"/>
              <w:b/>
              <w:i/>
              <w:sz w:val="18"/>
              <w:szCs w:val="18"/>
            </w:rPr>
            <w:t>gardoneriviera</w:t>
          </w:r>
          <w:r w:rsidR="00B60879" w:rsidRPr="003B5F24">
            <w:rPr>
              <w:rFonts w:ascii="Perpetua" w:hAnsi="Perpetua" w:cs="Courier New"/>
              <w:b/>
              <w:i/>
              <w:sz w:val="18"/>
              <w:szCs w:val="18"/>
            </w:rPr>
            <w:t>.bs.it</w:t>
          </w:r>
        </w:p>
      </w:tc>
    </w:tr>
  </w:tbl>
  <w:p w:rsidR="009D59DD" w:rsidRDefault="007100BA" w:rsidP="00D144B1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E112156" wp14:editId="336EDDE4">
              <wp:simplePos x="0" y="0"/>
              <wp:positionH relativeFrom="column">
                <wp:posOffset>631190</wp:posOffset>
              </wp:positionH>
              <wp:positionV relativeFrom="paragraph">
                <wp:posOffset>38735</wp:posOffset>
              </wp:positionV>
              <wp:extent cx="4898390" cy="0"/>
              <wp:effectExtent l="0" t="0" r="35560" b="19050"/>
              <wp:wrapNone/>
              <wp:docPr id="1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983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C6CB430" id="Connettore diritto 1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7pt,3.05pt" to="435.4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" strokecolor="black [3040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6EED" w:rsidRDefault="00BE3BEA">
    <w:pPr>
      <w:pStyle w:val="Intestazione"/>
    </w:pPr>
    <w:r>
      <w:rPr>
        <w:noProof/>
      </w:rPr>
      <w:pict w14:anchorId="7A4C1E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990703" o:spid="_x0000_s2049" type="#_x0000_t75" style="position:absolute;margin-left:0;margin-top:0;width:480.8pt;height:618pt;z-index:-251655680;mso-position-horizontal:center;mso-position-horizontal-relative:margin;mso-position-vertical:center;mso-position-vertical-relative:margin" o:allowincell="f">
          <v:imagedata r:id="rId1" o:title="Stemma Città di Gardone Rivier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07743"/>
    <w:multiLevelType w:val="hybridMultilevel"/>
    <w:tmpl w:val="36D85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0469D"/>
    <w:multiLevelType w:val="multilevel"/>
    <w:tmpl w:val="5B565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A123A1"/>
    <w:multiLevelType w:val="hybridMultilevel"/>
    <w:tmpl w:val="03C02514"/>
    <w:lvl w:ilvl="0" w:tplc="3384BBF6">
      <w:numFmt w:val="bullet"/>
      <w:lvlText w:val="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3594C"/>
    <w:multiLevelType w:val="hybridMultilevel"/>
    <w:tmpl w:val="16C8626A"/>
    <w:lvl w:ilvl="0" w:tplc="D520BBE6">
      <w:start w:val="1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AF29FE"/>
    <w:multiLevelType w:val="hybridMultilevel"/>
    <w:tmpl w:val="5CBC2276"/>
    <w:lvl w:ilvl="0" w:tplc="A3406E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D0AF52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FC32A98"/>
    <w:multiLevelType w:val="multilevel"/>
    <w:tmpl w:val="6B0AC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825254"/>
    <w:multiLevelType w:val="hybridMultilevel"/>
    <w:tmpl w:val="3B72D886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D06DE"/>
    <w:multiLevelType w:val="hybridMultilevel"/>
    <w:tmpl w:val="32F09656"/>
    <w:lvl w:ilvl="0" w:tplc="8C8C8088">
      <w:start w:val="4"/>
      <w:numFmt w:val="bullet"/>
      <w:lvlText w:val="-"/>
      <w:lvlJc w:val="left"/>
      <w:pPr>
        <w:ind w:left="1080" w:hanging="360"/>
      </w:pPr>
      <w:rPr>
        <w:rFonts w:ascii="Cambria" w:eastAsia="Calibri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000DDB"/>
    <w:multiLevelType w:val="hybridMultilevel"/>
    <w:tmpl w:val="437C3F1C"/>
    <w:lvl w:ilvl="0" w:tplc="04100017">
      <w:start w:val="1"/>
      <w:numFmt w:val="lowerLetter"/>
      <w:lvlText w:val="%1)"/>
      <w:lvlJc w:val="left"/>
      <w:pPr>
        <w:ind w:left="10283" w:hanging="360"/>
      </w:pPr>
      <w:rPr>
        <w:rFonts w:hint="default"/>
        <w:b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CBF64FF"/>
    <w:multiLevelType w:val="hybridMultilevel"/>
    <w:tmpl w:val="A1F24C6A"/>
    <w:lvl w:ilvl="0" w:tplc="44A281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7846B9"/>
    <w:multiLevelType w:val="multilevel"/>
    <w:tmpl w:val="D43C9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D60B31"/>
    <w:multiLevelType w:val="hybridMultilevel"/>
    <w:tmpl w:val="0BEA6D70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9860A0"/>
    <w:multiLevelType w:val="hybridMultilevel"/>
    <w:tmpl w:val="3FD8AA56"/>
    <w:lvl w:ilvl="0" w:tplc="44A281B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785F92"/>
    <w:multiLevelType w:val="hybridMultilevel"/>
    <w:tmpl w:val="732A912E"/>
    <w:lvl w:ilvl="0" w:tplc="E7ECE1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807BAC"/>
    <w:multiLevelType w:val="hybridMultilevel"/>
    <w:tmpl w:val="A490CBC0"/>
    <w:lvl w:ilvl="0" w:tplc="C57E27B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CB0306"/>
    <w:multiLevelType w:val="hybridMultilevel"/>
    <w:tmpl w:val="95B4AFD4"/>
    <w:lvl w:ilvl="0" w:tplc="A85075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5127B8"/>
    <w:multiLevelType w:val="hybridMultilevel"/>
    <w:tmpl w:val="9C1EA5F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31203E"/>
    <w:multiLevelType w:val="hybridMultilevel"/>
    <w:tmpl w:val="3EF84286"/>
    <w:lvl w:ilvl="0" w:tplc="8C8C8088">
      <w:start w:val="4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563905"/>
    <w:multiLevelType w:val="hybridMultilevel"/>
    <w:tmpl w:val="6D722CAC"/>
    <w:lvl w:ilvl="0" w:tplc="22F6B138">
      <w:numFmt w:val="bullet"/>
      <w:lvlText w:val="-"/>
      <w:lvlJc w:val="left"/>
      <w:pPr>
        <w:ind w:left="76" w:hanging="360"/>
      </w:pPr>
      <w:rPr>
        <w:rFonts w:ascii="Times New Roman" w:eastAsia="Times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9" w15:restartNumberingAfterBreak="0">
    <w:nsid w:val="79016AAE"/>
    <w:multiLevelType w:val="hybridMultilevel"/>
    <w:tmpl w:val="0C32232A"/>
    <w:lvl w:ilvl="0" w:tplc="D6F074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14"/>
  </w:num>
  <w:num w:numId="5">
    <w:abstractNumId w:val="11"/>
  </w:num>
  <w:num w:numId="6">
    <w:abstractNumId w:val="19"/>
  </w:num>
  <w:num w:numId="7">
    <w:abstractNumId w:val="2"/>
  </w:num>
  <w:num w:numId="8">
    <w:abstractNumId w:val="5"/>
  </w:num>
  <w:num w:numId="9">
    <w:abstractNumId w:val="10"/>
  </w:num>
  <w:num w:numId="10">
    <w:abstractNumId w:val="1"/>
  </w:num>
  <w:num w:numId="11">
    <w:abstractNumId w:val="16"/>
  </w:num>
  <w:num w:numId="12">
    <w:abstractNumId w:val="9"/>
  </w:num>
  <w:num w:numId="13">
    <w:abstractNumId w:val="3"/>
  </w:num>
  <w:num w:numId="14">
    <w:abstractNumId w:val="7"/>
  </w:num>
  <w:num w:numId="15">
    <w:abstractNumId w:val="8"/>
  </w:num>
  <w:num w:numId="16">
    <w:abstractNumId w:val="12"/>
  </w:num>
  <w:num w:numId="17">
    <w:abstractNumId w:val="17"/>
  </w:num>
  <w:num w:numId="18">
    <w:abstractNumId w:val="13"/>
  </w:num>
  <w:num w:numId="19">
    <w:abstractNumId w:val="18"/>
  </w:num>
  <w:num w:numId="20">
    <w:abstractNumId w:val="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1A6"/>
    <w:rsid w:val="00002A22"/>
    <w:rsid w:val="00013A76"/>
    <w:rsid w:val="00013DD3"/>
    <w:rsid w:val="00017C9E"/>
    <w:rsid w:val="000434A8"/>
    <w:rsid w:val="00053A42"/>
    <w:rsid w:val="00075E92"/>
    <w:rsid w:val="0008132C"/>
    <w:rsid w:val="00082266"/>
    <w:rsid w:val="000822C1"/>
    <w:rsid w:val="000A5BB7"/>
    <w:rsid w:val="000A78EC"/>
    <w:rsid w:val="000B165B"/>
    <w:rsid w:val="000B5797"/>
    <w:rsid w:val="000C3A20"/>
    <w:rsid w:val="000C6145"/>
    <w:rsid w:val="000C7362"/>
    <w:rsid w:val="0010453B"/>
    <w:rsid w:val="001108FB"/>
    <w:rsid w:val="00116BE6"/>
    <w:rsid w:val="00124FB2"/>
    <w:rsid w:val="001274AC"/>
    <w:rsid w:val="00127B22"/>
    <w:rsid w:val="001601AC"/>
    <w:rsid w:val="00162640"/>
    <w:rsid w:val="00163557"/>
    <w:rsid w:val="00166920"/>
    <w:rsid w:val="00170811"/>
    <w:rsid w:val="001873F1"/>
    <w:rsid w:val="00187A85"/>
    <w:rsid w:val="001912BD"/>
    <w:rsid w:val="001922F2"/>
    <w:rsid w:val="00196694"/>
    <w:rsid w:val="001B2678"/>
    <w:rsid w:val="001B287E"/>
    <w:rsid w:val="001E3410"/>
    <w:rsid w:val="001E4B67"/>
    <w:rsid w:val="001E6E0F"/>
    <w:rsid w:val="001F16EE"/>
    <w:rsid w:val="001F259B"/>
    <w:rsid w:val="00211942"/>
    <w:rsid w:val="00230784"/>
    <w:rsid w:val="00240E82"/>
    <w:rsid w:val="00244224"/>
    <w:rsid w:val="0026394C"/>
    <w:rsid w:val="0027052A"/>
    <w:rsid w:val="0028028A"/>
    <w:rsid w:val="0028246A"/>
    <w:rsid w:val="00287E82"/>
    <w:rsid w:val="002908B6"/>
    <w:rsid w:val="00296839"/>
    <w:rsid w:val="002A0757"/>
    <w:rsid w:val="002A23B1"/>
    <w:rsid w:val="002A6197"/>
    <w:rsid w:val="002B3A83"/>
    <w:rsid w:val="002B41DB"/>
    <w:rsid w:val="002B4C2E"/>
    <w:rsid w:val="002B4F7B"/>
    <w:rsid w:val="002B67C2"/>
    <w:rsid w:val="002C54E7"/>
    <w:rsid w:val="002C5567"/>
    <w:rsid w:val="00311228"/>
    <w:rsid w:val="00324CD9"/>
    <w:rsid w:val="0033359E"/>
    <w:rsid w:val="00334E2D"/>
    <w:rsid w:val="0034467D"/>
    <w:rsid w:val="003451C7"/>
    <w:rsid w:val="00351BB6"/>
    <w:rsid w:val="00372D50"/>
    <w:rsid w:val="00373D82"/>
    <w:rsid w:val="003814CA"/>
    <w:rsid w:val="003828B6"/>
    <w:rsid w:val="003842B9"/>
    <w:rsid w:val="00391A3A"/>
    <w:rsid w:val="00391CC5"/>
    <w:rsid w:val="00397B82"/>
    <w:rsid w:val="003A5328"/>
    <w:rsid w:val="003B0DB4"/>
    <w:rsid w:val="003B12B3"/>
    <w:rsid w:val="003B51A6"/>
    <w:rsid w:val="003B5F24"/>
    <w:rsid w:val="003C2DC8"/>
    <w:rsid w:val="003D26AF"/>
    <w:rsid w:val="003D71E2"/>
    <w:rsid w:val="00406EBD"/>
    <w:rsid w:val="00417F72"/>
    <w:rsid w:val="00421D81"/>
    <w:rsid w:val="00422856"/>
    <w:rsid w:val="00433253"/>
    <w:rsid w:val="00433557"/>
    <w:rsid w:val="00447547"/>
    <w:rsid w:val="00464702"/>
    <w:rsid w:val="0046643C"/>
    <w:rsid w:val="00472717"/>
    <w:rsid w:val="0048162F"/>
    <w:rsid w:val="00486B35"/>
    <w:rsid w:val="0048768F"/>
    <w:rsid w:val="00494DA7"/>
    <w:rsid w:val="004A1E86"/>
    <w:rsid w:val="004A358A"/>
    <w:rsid w:val="004B017C"/>
    <w:rsid w:val="004C1838"/>
    <w:rsid w:val="004C29CB"/>
    <w:rsid w:val="004D0228"/>
    <w:rsid w:val="004E2AC9"/>
    <w:rsid w:val="004E660D"/>
    <w:rsid w:val="004F1371"/>
    <w:rsid w:val="00503A63"/>
    <w:rsid w:val="005224DE"/>
    <w:rsid w:val="00525E0D"/>
    <w:rsid w:val="0054470E"/>
    <w:rsid w:val="00574F6E"/>
    <w:rsid w:val="00583EA6"/>
    <w:rsid w:val="00595A35"/>
    <w:rsid w:val="005B22B8"/>
    <w:rsid w:val="005C53A8"/>
    <w:rsid w:val="005C7F13"/>
    <w:rsid w:val="005D1D3C"/>
    <w:rsid w:val="005E1EF1"/>
    <w:rsid w:val="005F16C3"/>
    <w:rsid w:val="006038FA"/>
    <w:rsid w:val="00606D79"/>
    <w:rsid w:val="00623C52"/>
    <w:rsid w:val="0062556E"/>
    <w:rsid w:val="00643218"/>
    <w:rsid w:val="00646EED"/>
    <w:rsid w:val="006520E4"/>
    <w:rsid w:val="00665688"/>
    <w:rsid w:val="006C3CDD"/>
    <w:rsid w:val="006C591E"/>
    <w:rsid w:val="006E4C62"/>
    <w:rsid w:val="007100BA"/>
    <w:rsid w:val="00710989"/>
    <w:rsid w:val="0074043C"/>
    <w:rsid w:val="007543DA"/>
    <w:rsid w:val="00754CE9"/>
    <w:rsid w:val="0075729D"/>
    <w:rsid w:val="00765F03"/>
    <w:rsid w:val="00773009"/>
    <w:rsid w:val="00782813"/>
    <w:rsid w:val="00783F34"/>
    <w:rsid w:val="007874FB"/>
    <w:rsid w:val="0079039F"/>
    <w:rsid w:val="007A21B8"/>
    <w:rsid w:val="007A654C"/>
    <w:rsid w:val="007A77E2"/>
    <w:rsid w:val="007B03BB"/>
    <w:rsid w:val="007C013F"/>
    <w:rsid w:val="007F5C74"/>
    <w:rsid w:val="007F7005"/>
    <w:rsid w:val="00800CB3"/>
    <w:rsid w:val="008053E0"/>
    <w:rsid w:val="008170CB"/>
    <w:rsid w:val="008176D3"/>
    <w:rsid w:val="0083439E"/>
    <w:rsid w:val="00836A03"/>
    <w:rsid w:val="0084579A"/>
    <w:rsid w:val="008551B9"/>
    <w:rsid w:val="008865D5"/>
    <w:rsid w:val="008B4BEA"/>
    <w:rsid w:val="008C7ED0"/>
    <w:rsid w:val="008D779F"/>
    <w:rsid w:val="008E1A79"/>
    <w:rsid w:val="008F3F41"/>
    <w:rsid w:val="0090700D"/>
    <w:rsid w:val="009070CD"/>
    <w:rsid w:val="009075AB"/>
    <w:rsid w:val="00921B1C"/>
    <w:rsid w:val="00927ADF"/>
    <w:rsid w:val="009301C4"/>
    <w:rsid w:val="0093399A"/>
    <w:rsid w:val="0093586D"/>
    <w:rsid w:val="00955EBF"/>
    <w:rsid w:val="00962A35"/>
    <w:rsid w:val="00967D36"/>
    <w:rsid w:val="009707ED"/>
    <w:rsid w:val="009A7B5F"/>
    <w:rsid w:val="009B296E"/>
    <w:rsid w:val="009B47CA"/>
    <w:rsid w:val="009C0727"/>
    <w:rsid w:val="009C1B0D"/>
    <w:rsid w:val="009C1C97"/>
    <w:rsid w:val="009C3018"/>
    <w:rsid w:val="009C4B32"/>
    <w:rsid w:val="009D3C1A"/>
    <w:rsid w:val="009D59DD"/>
    <w:rsid w:val="009F2B75"/>
    <w:rsid w:val="00A444C8"/>
    <w:rsid w:val="00A749AB"/>
    <w:rsid w:val="00A8145E"/>
    <w:rsid w:val="00A8557C"/>
    <w:rsid w:val="00A930DA"/>
    <w:rsid w:val="00AF0050"/>
    <w:rsid w:val="00AF4A4A"/>
    <w:rsid w:val="00B046A5"/>
    <w:rsid w:val="00B234AA"/>
    <w:rsid w:val="00B252D9"/>
    <w:rsid w:val="00B3155B"/>
    <w:rsid w:val="00B4272B"/>
    <w:rsid w:val="00B4731A"/>
    <w:rsid w:val="00B55CE0"/>
    <w:rsid w:val="00B5776D"/>
    <w:rsid w:val="00B60879"/>
    <w:rsid w:val="00B74E6A"/>
    <w:rsid w:val="00BA1D3C"/>
    <w:rsid w:val="00BB454F"/>
    <w:rsid w:val="00BC6271"/>
    <w:rsid w:val="00BD01B4"/>
    <w:rsid w:val="00BD107E"/>
    <w:rsid w:val="00BD6858"/>
    <w:rsid w:val="00BE3BEA"/>
    <w:rsid w:val="00BE5305"/>
    <w:rsid w:val="00BE69F9"/>
    <w:rsid w:val="00BF2D6F"/>
    <w:rsid w:val="00BF510F"/>
    <w:rsid w:val="00C016B3"/>
    <w:rsid w:val="00C163EC"/>
    <w:rsid w:val="00C1788E"/>
    <w:rsid w:val="00C23643"/>
    <w:rsid w:val="00C33963"/>
    <w:rsid w:val="00C44786"/>
    <w:rsid w:val="00C45F2D"/>
    <w:rsid w:val="00C51B51"/>
    <w:rsid w:val="00C54C5A"/>
    <w:rsid w:val="00C62DB2"/>
    <w:rsid w:val="00C63082"/>
    <w:rsid w:val="00C8694C"/>
    <w:rsid w:val="00CB05C3"/>
    <w:rsid w:val="00CC3C4F"/>
    <w:rsid w:val="00CD649A"/>
    <w:rsid w:val="00CE4D4B"/>
    <w:rsid w:val="00CF3F02"/>
    <w:rsid w:val="00D07BA1"/>
    <w:rsid w:val="00D144B1"/>
    <w:rsid w:val="00D402B9"/>
    <w:rsid w:val="00D453D1"/>
    <w:rsid w:val="00D461D3"/>
    <w:rsid w:val="00D64B5C"/>
    <w:rsid w:val="00D755F1"/>
    <w:rsid w:val="00DB0895"/>
    <w:rsid w:val="00DB61FD"/>
    <w:rsid w:val="00DC63A7"/>
    <w:rsid w:val="00DC6949"/>
    <w:rsid w:val="00DD632A"/>
    <w:rsid w:val="00DE1E03"/>
    <w:rsid w:val="00E160DD"/>
    <w:rsid w:val="00E217EE"/>
    <w:rsid w:val="00E361E4"/>
    <w:rsid w:val="00E46E01"/>
    <w:rsid w:val="00E620DB"/>
    <w:rsid w:val="00E748D7"/>
    <w:rsid w:val="00E835D2"/>
    <w:rsid w:val="00E91520"/>
    <w:rsid w:val="00E97CB1"/>
    <w:rsid w:val="00EA0CEE"/>
    <w:rsid w:val="00EB795E"/>
    <w:rsid w:val="00EE26B2"/>
    <w:rsid w:val="00EF387C"/>
    <w:rsid w:val="00F0609E"/>
    <w:rsid w:val="00F156C0"/>
    <w:rsid w:val="00F176B0"/>
    <w:rsid w:val="00F310F3"/>
    <w:rsid w:val="00F34982"/>
    <w:rsid w:val="00F34B8A"/>
    <w:rsid w:val="00F455A5"/>
    <w:rsid w:val="00F45B30"/>
    <w:rsid w:val="00F54794"/>
    <w:rsid w:val="00F57710"/>
    <w:rsid w:val="00F62190"/>
    <w:rsid w:val="00F64F93"/>
    <w:rsid w:val="00F7331A"/>
    <w:rsid w:val="00F86C87"/>
    <w:rsid w:val="00FA7038"/>
    <w:rsid w:val="00FC035B"/>
    <w:rsid w:val="00FD290B"/>
    <w:rsid w:val="00FD4F11"/>
    <w:rsid w:val="00FF1148"/>
    <w:rsid w:val="00FF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714EC52C"/>
  <w15:docId w15:val="{5D21E93C-2613-4E4A-B0A4-51E187380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PMingLiU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95A3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olo1">
    <w:name w:val="heading 1"/>
    <w:basedOn w:val="Normale"/>
    <w:next w:val="Normale"/>
    <w:qFormat/>
    <w:locked/>
    <w:rsid w:val="007543DA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Titolo2">
    <w:name w:val="heading 2"/>
    <w:basedOn w:val="Normale"/>
    <w:next w:val="Normale"/>
    <w:qFormat/>
    <w:locked/>
    <w:rsid w:val="007543DA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locked/>
    <w:rsid w:val="00525E0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nhideWhenUsed/>
    <w:qFormat/>
    <w:locked/>
    <w:rsid w:val="003451C7"/>
    <w:pPr>
      <w:spacing w:before="240" w:after="60"/>
      <w:outlineLvl w:val="5"/>
    </w:pPr>
    <w:rPr>
      <w:rFonts w:eastAsia="Times New Roman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921B1C"/>
    <w:pPr>
      <w:tabs>
        <w:tab w:val="center" w:pos="4819"/>
        <w:tab w:val="right" w:pos="9638"/>
      </w:tabs>
    </w:pPr>
    <w:rPr>
      <w:sz w:val="20"/>
      <w:szCs w:val="20"/>
    </w:rPr>
  </w:style>
  <w:style w:type="character" w:customStyle="1" w:styleId="IntestazioneCarattere">
    <w:name w:val="Intestazione Carattere"/>
    <w:link w:val="Intestazione"/>
    <w:uiPriority w:val="99"/>
    <w:locked/>
    <w:rsid w:val="00921B1C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21B1C"/>
    <w:pPr>
      <w:tabs>
        <w:tab w:val="center" w:pos="4819"/>
        <w:tab w:val="right" w:pos="9638"/>
      </w:tabs>
    </w:pPr>
    <w:rPr>
      <w:sz w:val="20"/>
      <w:szCs w:val="20"/>
    </w:rPr>
  </w:style>
  <w:style w:type="character" w:customStyle="1" w:styleId="PidipaginaCarattere">
    <w:name w:val="Piè di pagina Carattere"/>
    <w:link w:val="Pidipagina"/>
    <w:uiPriority w:val="99"/>
    <w:locked/>
    <w:rsid w:val="00921B1C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921B1C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921B1C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rsid w:val="00921B1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Collegamentoipertestuale">
    <w:name w:val="Hyperlink"/>
    <w:uiPriority w:val="99"/>
    <w:rsid w:val="00EB795E"/>
    <w:rPr>
      <w:rFonts w:cs="Times New Roman"/>
      <w:color w:val="0000FF"/>
      <w:u w:val="single"/>
    </w:rPr>
  </w:style>
  <w:style w:type="paragraph" w:styleId="Corpotesto">
    <w:name w:val="Body Text"/>
    <w:basedOn w:val="Normale"/>
    <w:rsid w:val="00433253"/>
    <w:pPr>
      <w:spacing w:after="120"/>
    </w:pPr>
    <w:rPr>
      <w:rFonts w:ascii="Times New Roman" w:eastAsia="Times New Roman" w:hAnsi="Times New Roman"/>
      <w:sz w:val="20"/>
      <w:szCs w:val="20"/>
      <w:lang w:eastAsia="it-IT"/>
    </w:rPr>
  </w:style>
  <w:style w:type="table" w:styleId="Grigliatabella">
    <w:name w:val="Table Grid"/>
    <w:basedOn w:val="Tabellanormale"/>
    <w:locked/>
    <w:rsid w:val="003335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uiPriority w:val="99"/>
    <w:semiHidden/>
    <w:unhideWhenUsed/>
    <w:rsid w:val="00E748D7"/>
    <w:rPr>
      <w:color w:val="800080"/>
      <w:u w:val="single"/>
    </w:rPr>
  </w:style>
  <w:style w:type="character" w:customStyle="1" w:styleId="Titolo6Carattere">
    <w:name w:val="Titolo 6 Carattere"/>
    <w:basedOn w:val="Carpredefinitoparagrafo"/>
    <w:link w:val="Titolo6"/>
    <w:rsid w:val="003451C7"/>
    <w:rPr>
      <w:rFonts w:eastAsia="Times New Roman"/>
      <w:b/>
      <w:bCs/>
      <w:sz w:val="22"/>
      <w:szCs w:val="22"/>
    </w:rPr>
  </w:style>
  <w:style w:type="paragraph" w:customStyle="1" w:styleId="TITOLETTO">
    <w:name w:val="TITOLETTO"/>
    <w:basedOn w:val="Titolo6"/>
    <w:link w:val="TITOLETTOCarattere"/>
    <w:qFormat/>
    <w:rsid w:val="00240E82"/>
    <w:pPr>
      <w:spacing w:before="143"/>
      <w:ind w:right="666"/>
      <w:jc w:val="center"/>
    </w:pPr>
    <w:rPr>
      <w:rFonts w:ascii="Times" w:hAnsi="Times" w:cs="Arial"/>
      <w:sz w:val="24"/>
      <w:szCs w:val="24"/>
    </w:rPr>
  </w:style>
  <w:style w:type="paragraph" w:customStyle="1" w:styleId="Testobase">
    <w:name w:val="Testo base"/>
    <w:basedOn w:val="Normale"/>
    <w:link w:val="TestobaseCarattere"/>
    <w:qFormat/>
    <w:rsid w:val="002C5567"/>
    <w:pPr>
      <w:jc w:val="both"/>
    </w:pPr>
    <w:rPr>
      <w:rFonts w:ascii="Times" w:hAnsi="Times"/>
    </w:rPr>
  </w:style>
  <w:style w:type="character" w:customStyle="1" w:styleId="TITOLETTOCarattere">
    <w:name w:val="TITOLETTO Carattere"/>
    <w:basedOn w:val="Titolo6Carattere"/>
    <w:link w:val="TITOLETTO"/>
    <w:rsid w:val="00240E82"/>
    <w:rPr>
      <w:rFonts w:ascii="Times" w:eastAsia="Times New Roman" w:hAnsi="Times" w:cs="Arial"/>
      <w:b/>
      <w:bCs/>
      <w:sz w:val="24"/>
      <w:szCs w:val="24"/>
    </w:rPr>
  </w:style>
  <w:style w:type="character" w:customStyle="1" w:styleId="TestobaseCarattere">
    <w:name w:val="Testo base Carattere"/>
    <w:basedOn w:val="Carpredefinitoparagrafo"/>
    <w:link w:val="Testobase"/>
    <w:rsid w:val="002C5567"/>
    <w:rPr>
      <w:rFonts w:ascii="Times" w:hAnsi="Times"/>
      <w:sz w:val="22"/>
      <w:szCs w:val="22"/>
      <w:lang w:eastAsia="zh-TW"/>
    </w:rPr>
  </w:style>
  <w:style w:type="character" w:customStyle="1" w:styleId="Bodytext4Bold">
    <w:name w:val="Body text (4) + Bold"/>
    <w:basedOn w:val="Carpredefinitoparagrafo"/>
    <w:rsid w:val="002C5567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it-IT" w:eastAsia="it-IT" w:bidi="it-IT"/>
    </w:rPr>
  </w:style>
  <w:style w:type="paragraph" w:styleId="Paragrafoelenco">
    <w:name w:val="List Paragraph"/>
    <w:basedOn w:val="Normale"/>
    <w:uiPriority w:val="34"/>
    <w:qFormat/>
    <w:rsid w:val="00595A35"/>
    <w:pPr>
      <w:ind w:left="720"/>
      <w:contextualSpacing/>
    </w:pPr>
  </w:style>
  <w:style w:type="paragraph" w:styleId="Testonormale">
    <w:name w:val="Plain Text"/>
    <w:basedOn w:val="Normale"/>
    <w:link w:val="TestonormaleCarattere"/>
    <w:rsid w:val="00211942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211942"/>
    <w:rPr>
      <w:rFonts w:ascii="Courier New" w:eastAsia="Times New Roman" w:hAnsi="Courier New" w:cs="Courier New"/>
    </w:rPr>
  </w:style>
  <w:style w:type="paragraph" w:customStyle="1" w:styleId="rtf1ListParagraph">
    <w:name w:val="rtf1 List Paragraph"/>
    <w:basedOn w:val="Normale"/>
    <w:uiPriority w:val="34"/>
    <w:qFormat/>
    <w:rsid w:val="00082266"/>
    <w:pPr>
      <w:suppressAutoHyphens/>
      <w:ind w:left="720"/>
      <w:contextualSpacing/>
    </w:pPr>
    <w:rPr>
      <w:rFonts w:ascii="Cambria" w:eastAsiaTheme="minorEastAsia" w:hAnsi="Cambria" w:cs="Cambria"/>
      <w:color w:val="00000A"/>
      <w:sz w:val="24"/>
      <w:szCs w:val="24"/>
      <w:lang w:eastAsia="zh-CN"/>
    </w:rPr>
  </w:style>
  <w:style w:type="character" w:styleId="Menzionenonrisolta">
    <w:name w:val="Unresolved Mention"/>
    <w:basedOn w:val="Carpredefinitoparagrafo"/>
    <w:uiPriority w:val="99"/>
    <w:semiHidden/>
    <w:unhideWhenUsed/>
    <w:rsid w:val="0090700D"/>
    <w:rPr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464702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46470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itolo5Carattere">
    <w:name w:val="Titolo 5 Carattere"/>
    <w:basedOn w:val="Carpredefinitoparagrafo"/>
    <w:link w:val="Titolo5"/>
    <w:semiHidden/>
    <w:rsid w:val="00525E0D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34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035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EGRETERIA\00.%20DESKTOP\MODELLI\carta%20intestata\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4</TotalTime>
  <Pages>1</Pages>
  <Words>203</Words>
  <Characters>4378</Characters>
  <Application>Microsoft Office Word</Application>
  <DocSecurity>0</DocSecurity>
  <Lines>36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Spett</vt:lpstr>
    </vt:vector>
  </TitlesOfParts>
  <Company>Hewlett-Packard Company</Company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Spett</dc:title>
  <dc:creator>Matteo Ferrari</dc:creator>
  <cp:lastModifiedBy>Matteo Ferrari</cp:lastModifiedBy>
  <cp:revision>2</cp:revision>
  <cp:lastPrinted>2024-02-01T13:59:00Z</cp:lastPrinted>
  <dcterms:created xsi:type="dcterms:W3CDTF">2025-01-30T16:38:00Z</dcterms:created>
  <dcterms:modified xsi:type="dcterms:W3CDTF">2025-01-30T16:42:00Z</dcterms:modified>
</cp:coreProperties>
</file>